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I am having </w:t>
      </w:r>
      <w:r w:rsidR="00B136D0">
        <w:rPr>
          <w:rFonts w:ascii="Courier New" w:hAnsi="Courier New" w:cs="Courier New"/>
          <w:color w:val="000000"/>
          <w:sz w:val="18"/>
          <w:szCs w:val="18"/>
        </w:rPr>
        <w:t>an issue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understanding how to link the following tables to give the desired </w:t>
      </w:r>
      <w:proofErr w:type="gramStart"/>
      <w:r w:rsidR="00C92EC4">
        <w:rPr>
          <w:rFonts w:ascii="Courier New" w:hAnsi="Courier New" w:cs="Courier New"/>
          <w:color w:val="000000"/>
          <w:sz w:val="18"/>
          <w:szCs w:val="18"/>
        </w:rPr>
        <w:t>result(</w:t>
      </w:r>
      <w:proofErr w:type="gramEnd"/>
      <w:r w:rsidR="00C92EC4">
        <w:rPr>
          <w:rFonts w:ascii="Courier New" w:hAnsi="Courier New" w:cs="Courier New"/>
          <w:color w:val="000000"/>
          <w:sz w:val="18"/>
          <w:szCs w:val="18"/>
        </w:rPr>
        <w:t>refer below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).  I don’t understand </w:t>
      </w:r>
      <w:r w:rsidR="00C92EC4">
        <w:rPr>
          <w:rFonts w:ascii="Courier New" w:hAnsi="Courier New" w:cs="Courier New"/>
          <w:color w:val="000000"/>
          <w:sz w:val="18"/>
          <w:szCs w:val="18"/>
        </w:rPr>
        <w:t>how I can link Team using another field when there is no other shared unique field?</w:t>
      </w:r>
      <w:bookmarkStart w:id="0" w:name="_GoBack"/>
      <w:bookmarkEnd w:id="0"/>
      <w:r w:rsidR="00C92EC4"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Tables:</w:t>
      </w:r>
    </w:p>
    <w:p w:rsidR="00DE114A" w:rsidRP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18"/>
          <w:szCs w:val="18"/>
        </w:rPr>
      </w:pPr>
      <w:r w:rsidRPr="00DE114A">
        <w:rPr>
          <w:rFonts w:ascii="Courier New" w:hAnsi="Courier New" w:cs="Courier New"/>
          <w:color w:val="FF0000"/>
          <w:sz w:val="18"/>
          <w:szCs w:val="18"/>
        </w:rPr>
        <w:t>Teams</w:t>
      </w:r>
      <w:r>
        <w:rPr>
          <w:rFonts w:ascii="Courier New" w:hAnsi="Courier New" w:cs="Courier New"/>
          <w:color w:val="FF0000"/>
          <w:sz w:val="18"/>
          <w:szCs w:val="18"/>
        </w:rPr>
        <w:t xml:space="preserve"> table</w:t>
      </w:r>
      <w:r w:rsidRPr="00DE114A">
        <w:rPr>
          <w:rFonts w:ascii="Courier New" w:hAnsi="Courier New" w:cs="Courier New"/>
          <w:color w:val="FF0000"/>
          <w:sz w:val="18"/>
          <w:szCs w:val="18"/>
        </w:rPr>
        <w:t>:-</w:t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noProof/>
          <w:lang w:eastAsia="en-AU"/>
        </w:rPr>
        <w:drawing>
          <wp:inline distT="0" distB="0" distL="0" distR="0" wp14:anchorId="24CED1FA" wp14:editId="75872168">
            <wp:extent cx="5695950" cy="485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224E5B" w:rsidRDefault="00224E5B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id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 = User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team_id</w:t>
      </w:r>
      <w:proofErr w:type="spellEnd"/>
    </w:p>
    <w:p w:rsidR="00224E5B" w:rsidRDefault="00224E5B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P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18"/>
          <w:szCs w:val="18"/>
        </w:rPr>
      </w:pPr>
      <w:r w:rsidRPr="00DE114A">
        <w:rPr>
          <w:rFonts w:ascii="Courier New" w:hAnsi="Courier New" w:cs="Courier New"/>
          <w:color w:val="FF0000"/>
          <w:sz w:val="18"/>
          <w:szCs w:val="18"/>
        </w:rPr>
        <w:t>Users table:-</w:t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noProof/>
          <w:lang w:eastAsia="en-AU"/>
        </w:rPr>
        <w:drawing>
          <wp:inline distT="0" distB="0" distL="0" distR="0" wp14:anchorId="2A77649B" wp14:editId="698F38CB">
            <wp:extent cx="2371725" cy="9239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Pr="00FD218D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18"/>
          <w:szCs w:val="18"/>
        </w:rPr>
      </w:pPr>
      <w:r w:rsidRPr="00FD218D">
        <w:rPr>
          <w:rFonts w:ascii="Courier New" w:hAnsi="Courier New" w:cs="Courier New"/>
          <w:color w:val="FF0000"/>
          <w:sz w:val="18"/>
          <w:szCs w:val="18"/>
        </w:rPr>
        <w:t>Contracts</w:t>
      </w:r>
      <w:r w:rsidR="00FD218D">
        <w:rPr>
          <w:rFonts w:ascii="Courier New" w:hAnsi="Courier New" w:cs="Courier New"/>
          <w:color w:val="FF0000"/>
          <w:sz w:val="18"/>
          <w:szCs w:val="18"/>
        </w:rPr>
        <w:t xml:space="preserve"> table:-</w:t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noProof/>
          <w:lang w:eastAsia="en-AU"/>
        </w:rPr>
        <w:drawing>
          <wp:inline distT="0" distB="0" distL="0" distR="0" wp14:anchorId="7C497A43" wp14:editId="352FDB51">
            <wp:extent cx="1362075" cy="7905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FD218D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Excel table:-</w:t>
      </w:r>
    </w:p>
    <w:p w:rsidR="00DE114A" w:rsidRDefault="00FD218D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noProof/>
          <w:lang w:eastAsia="en-AU"/>
        </w:rPr>
        <w:drawing>
          <wp:inline distT="0" distB="0" distL="0" distR="0" wp14:anchorId="612DCB84" wp14:editId="5283439E">
            <wp:extent cx="5943600" cy="7226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MasterCalendar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table</w:t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</w:p>
    <w:p w:rsidR="00C92EC4" w:rsidRDefault="00C92EC4" w:rsidP="00DE114A">
      <w:pPr>
        <w:autoSpaceDE w:val="0"/>
        <w:autoSpaceDN w:val="0"/>
        <w:adjustRightInd w:val="0"/>
        <w:spacing w:after="0" w:line="240" w:lineRule="auto"/>
        <w:rPr>
          <w:noProof/>
          <w:lang w:eastAsia="en-AU"/>
        </w:rPr>
      </w:pPr>
      <w:r>
        <w:rPr>
          <w:noProof/>
          <w:lang w:eastAsia="en-AU"/>
        </w:rPr>
        <w:lastRenderedPageBreak/>
        <w:t>Desired result:-</w:t>
      </w:r>
    </w:p>
    <w:p w:rsidR="00DE114A" w:rsidRDefault="00C92EC4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noProof/>
          <w:lang w:eastAsia="en-AU"/>
        </w:rPr>
        <w:drawing>
          <wp:inline distT="0" distB="0" distL="0" distR="0" wp14:anchorId="7377C337" wp14:editId="297D23B8">
            <wp:extent cx="5667375" cy="23622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C5113C" w:rsidRDefault="00C5113C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Team: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8000"/>
          <w:sz w:val="18"/>
          <w:szCs w:val="18"/>
        </w:rPr>
        <w:t>//id as %</w:t>
      </w:r>
      <w:proofErr w:type="spellStart"/>
      <w:r>
        <w:rPr>
          <w:rFonts w:ascii="Courier New" w:hAnsi="Courier New" w:cs="Courier New"/>
          <w:color w:val="008000"/>
          <w:sz w:val="18"/>
          <w:szCs w:val="18"/>
        </w:rPr>
        <w:t>TeamKey</w:t>
      </w:r>
      <w:proofErr w:type="spellEnd"/>
      <w:r>
        <w:rPr>
          <w:rFonts w:ascii="Courier New" w:hAnsi="Courier New" w:cs="Courier New"/>
          <w:color w:val="008000"/>
          <w:sz w:val="18"/>
          <w:szCs w:val="18"/>
        </w:rPr>
        <w:t>,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t>name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TeamName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SQL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  <w:t>SELECT * FROM team</w:t>
      </w:r>
      <w:r>
        <w:rPr>
          <w:rFonts w:ascii="Courier New" w:hAnsi="Courier New" w:cs="Courier New"/>
          <w:color w:val="000000"/>
          <w:sz w:val="18"/>
          <w:szCs w:val="18"/>
        </w:rPr>
        <w:br/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User: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team_id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%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TeamKey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%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ConsultantKey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FieldOfficer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t>role</w:t>
      </w:r>
      <w:r>
        <w:rPr>
          <w:rFonts w:ascii="Courier New" w:hAnsi="Courier New" w:cs="Courier New"/>
          <w:color w:val="000000"/>
          <w:sz w:val="18"/>
          <w:szCs w:val="18"/>
        </w:rPr>
        <w:br/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SQL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Select</w:t>
      </w:r>
      <w:r>
        <w:rPr>
          <w:rFonts w:ascii="Courier New" w:hAnsi="Courier New" w:cs="Courier New"/>
          <w:color w:val="000000"/>
          <w:sz w:val="18"/>
          <w:szCs w:val="18"/>
        </w:rPr>
        <w:br/>
        <w:t>users.id,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users.team_id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users.first_name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||' '||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users.surname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as 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FieldOfficer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users.job_title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users.archived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users.role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lastRenderedPageBreak/>
        <w:t>from users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; </w:t>
      </w: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DE114A" w:rsidRDefault="00DE114A" w:rsidP="00DE114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Facts: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[Date Training Contract Signed]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%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DateKey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%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ConsultantKey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</w:t>
      </w:r>
      <w:r>
        <w:rPr>
          <w:rFonts w:ascii="Courier New" w:hAnsi="Courier New" w:cs="Courier New"/>
          <w:color w:val="0000FF"/>
          <w:sz w:val="18"/>
          <w:szCs w:val="18"/>
        </w:rPr>
        <w:t>date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[Created Date]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,'DD/MM/YYYY')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SUPDateOfCreation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r>
        <w:rPr>
          <w:rFonts w:ascii="Courier New" w:hAnsi="Courier New" w:cs="Courier New"/>
          <w:color w:val="0000FF"/>
          <w:sz w:val="18"/>
          <w:szCs w:val="18"/>
        </w:rPr>
        <w:t>date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received_on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,'DD/MM/YYYY')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SUPNTCReceivedDate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signup_status_id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SUPStatus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rtrim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ltrim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[Account Manager]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SUPAccountManager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800000"/>
          <w:sz w:val="18"/>
          <w:szCs w:val="18"/>
        </w:rPr>
        <w:t>[BDL Referred By]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SUPBDLReferredBY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bdl_referred_by_id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at_fault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1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SUP#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isnull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bdl_referred_by_id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), 0, 1)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SUPBDLLead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[BDL Referred By]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='Not BDL Lead',1,0)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SUPNotBDLLead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signup_status_id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=5,1,0)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SUPComplete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signup_status_id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=3,1,0)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SUPReceived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isnull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at_fault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), 0, 1)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SUPReturn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at_fault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,1,0)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AtFaultReturn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at_fault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,0,1)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800000"/>
          <w:sz w:val="18"/>
          <w:szCs w:val="18"/>
        </w:rPr>
        <w:t>NotAtFaultReturn</w:t>
      </w:r>
      <w:proofErr w:type="spellEnd"/>
      <w:r>
        <w:rPr>
          <w:rFonts w:ascii="Courier New" w:hAnsi="Courier New" w:cs="Courier New"/>
          <w:color w:val="800000"/>
          <w:sz w:val="18"/>
          <w:szCs w:val="18"/>
        </w:rPr>
        <w:t>#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; </w:t>
      </w:r>
    </w:p>
    <w:p w:rsidR="007E5D46" w:rsidRDefault="007E5D46"/>
    <w:p w:rsidR="00DE114A" w:rsidRDefault="00DE114A"/>
    <w:p w:rsidR="00DE114A" w:rsidRDefault="00DE114A"/>
    <w:p w:rsidR="00DE114A" w:rsidRDefault="00DE114A"/>
    <w:sectPr w:rsidR="00DE114A" w:rsidSect="00AE164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14A"/>
    <w:rsid w:val="000223B3"/>
    <w:rsid w:val="0005294E"/>
    <w:rsid w:val="00094197"/>
    <w:rsid w:val="000D7D0E"/>
    <w:rsid w:val="001711F2"/>
    <w:rsid w:val="001B052A"/>
    <w:rsid w:val="00224E5B"/>
    <w:rsid w:val="002B3BDA"/>
    <w:rsid w:val="002D1CB3"/>
    <w:rsid w:val="004002D6"/>
    <w:rsid w:val="004E0E7F"/>
    <w:rsid w:val="00555DE7"/>
    <w:rsid w:val="005932B0"/>
    <w:rsid w:val="005A75D9"/>
    <w:rsid w:val="006072A0"/>
    <w:rsid w:val="00655B27"/>
    <w:rsid w:val="006C28FB"/>
    <w:rsid w:val="007325D1"/>
    <w:rsid w:val="0076656F"/>
    <w:rsid w:val="00773D4F"/>
    <w:rsid w:val="00791532"/>
    <w:rsid w:val="007E5D46"/>
    <w:rsid w:val="00805561"/>
    <w:rsid w:val="008653C7"/>
    <w:rsid w:val="008E00ED"/>
    <w:rsid w:val="00984C1C"/>
    <w:rsid w:val="00B136D0"/>
    <w:rsid w:val="00C5113C"/>
    <w:rsid w:val="00C92EC4"/>
    <w:rsid w:val="00CC0874"/>
    <w:rsid w:val="00CE64B2"/>
    <w:rsid w:val="00D5647F"/>
    <w:rsid w:val="00DE114A"/>
    <w:rsid w:val="00DF4EB0"/>
    <w:rsid w:val="00E37ADC"/>
    <w:rsid w:val="00FD218D"/>
    <w:rsid w:val="00FD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1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1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2FAEA31.dotm</Template>
  <TotalTime>69</TotalTime>
  <Pages>4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Business Ltd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Castagna</dc:creator>
  <cp:lastModifiedBy>Laura Castagna</cp:lastModifiedBy>
  <cp:revision>1</cp:revision>
  <dcterms:created xsi:type="dcterms:W3CDTF">2015-09-23T02:41:00Z</dcterms:created>
  <dcterms:modified xsi:type="dcterms:W3CDTF">2015-09-23T03:50:00Z</dcterms:modified>
</cp:coreProperties>
</file>